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6B6" w:rsidRPr="005D092D" w:rsidRDefault="007546B6" w:rsidP="00C7569C">
      <w:pPr>
        <w:jc w:val="center"/>
        <w:rPr>
          <w:rFonts w:ascii="Lithos Pro Regular" w:hAnsi="Lithos Pro Regular"/>
          <w:b/>
          <w:sz w:val="48"/>
        </w:rPr>
      </w:pPr>
      <w:r w:rsidRPr="005D092D">
        <w:rPr>
          <w:rFonts w:ascii="Lithos Pro Regular" w:hAnsi="Lithos Pro Regular"/>
          <w:b/>
          <w:sz w:val="48"/>
          <w:highlight w:val="cyan"/>
        </w:rPr>
        <w:t>YOUTH NEWS!!!!!!</w:t>
      </w:r>
    </w:p>
    <w:p w:rsidR="007546B6" w:rsidRDefault="007546B6" w:rsidP="00C7569C">
      <w:pPr>
        <w:jc w:val="center"/>
        <w:rPr>
          <w:b/>
        </w:rPr>
      </w:pPr>
    </w:p>
    <w:p w:rsidR="007546B6" w:rsidRDefault="007546B6" w:rsidP="009160D0">
      <w:pPr>
        <w:jc w:val="center"/>
        <w:rPr>
          <w:rFonts w:ascii="Lithos Pro Regular" w:hAnsi="Lithos Pro Regular"/>
          <w:b/>
          <w:sz w:val="36"/>
        </w:rPr>
      </w:pPr>
      <w:r w:rsidRPr="005D092D">
        <w:rPr>
          <w:rFonts w:ascii="Lithos Pro Regular" w:hAnsi="Lithos Pro Regular"/>
          <w:b/>
          <w:sz w:val="36"/>
        </w:rPr>
        <w:t>September 2013</w:t>
      </w:r>
    </w:p>
    <w:p w:rsidR="007546B6" w:rsidRDefault="007546B6" w:rsidP="00C7569C">
      <w:pPr>
        <w:rPr>
          <w:rFonts w:ascii="Lithos Pro Regular" w:hAnsi="Lithos Pro Regular"/>
          <w:b/>
          <w:sz w:val="36"/>
        </w:rPr>
      </w:pPr>
      <w:r w:rsidRPr="009160D0">
        <w:rPr>
          <w:rFonts w:ascii="Lithos Pro Regular" w:hAnsi="Lithos Pro Regular"/>
          <w:b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67.8pt">
            <v:imagedata r:id="rId4" o:title=""/>
          </v:shape>
        </w:pict>
      </w:r>
      <w:r>
        <w:rPr>
          <w:rFonts w:ascii="Lithos Pro Regular" w:hAnsi="Lithos Pro Regular"/>
          <w:b/>
          <w:sz w:val="36"/>
        </w:rPr>
        <w:t xml:space="preserve">  </w:t>
      </w:r>
    </w:p>
    <w:p w:rsidR="007546B6" w:rsidRDefault="007546B6" w:rsidP="00C7569C">
      <w:pPr>
        <w:rPr>
          <w:b/>
        </w:rPr>
      </w:pPr>
      <w:r>
        <w:rPr>
          <w:rFonts w:ascii="Lithos Pro Regular" w:hAnsi="Lithos Pro Regular"/>
          <w:b/>
          <w:sz w:val="36"/>
        </w:rPr>
        <w:t xml:space="preserve">                                                   </w:t>
      </w:r>
    </w:p>
    <w:p w:rsidR="007546B6" w:rsidRDefault="007546B6" w:rsidP="00C7569C">
      <w:pPr>
        <w:rPr>
          <w:b/>
        </w:rPr>
      </w:pPr>
      <w:r>
        <w:rPr>
          <w:b/>
        </w:rPr>
        <w:t>Sept 1</w:t>
      </w:r>
      <w:r w:rsidRPr="00C7569C">
        <w:rPr>
          <w:b/>
          <w:vertAlign w:val="superscript"/>
        </w:rPr>
        <w:t>st</w:t>
      </w:r>
      <w:r>
        <w:rPr>
          <w:b/>
        </w:rPr>
        <w:t xml:space="preserve"> </w:t>
      </w:r>
      <w:r w:rsidRPr="005D092D">
        <w:t>-   NO YOUTH!!!!   Labor Day weekend</w:t>
      </w:r>
      <w:r>
        <w:t xml:space="preserve">                               </w:t>
      </w:r>
    </w:p>
    <w:p w:rsidR="007546B6" w:rsidRDefault="007546B6" w:rsidP="00C7569C">
      <w:pPr>
        <w:rPr>
          <w:b/>
        </w:rPr>
      </w:pPr>
    </w:p>
    <w:p w:rsidR="007546B6" w:rsidRDefault="007546B6" w:rsidP="00C7569C">
      <w:pPr>
        <w:rPr>
          <w:b/>
        </w:rPr>
      </w:pPr>
      <w:r>
        <w:rPr>
          <w:b/>
        </w:rPr>
        <w:t>Sept 8</w:t>
      </w:r>
      <w:r w:rsidRPr="00C7569C">
        <w:rPr>
          <w:b/>
          <w:vertAlign w:val="superscript"/>
        </w:rPr>
        <w:t>th</w:t>
      </w:r>
      <w:r>
        <w:rPr>
          <w:b/>
        </w:rPr>
        <w:t xml:space="preserve"> -   </w:t>
      </w:r>
      <w:r w:rsidRPr="005D092D">
        <w:t xml:space="preserve">H2O Balloon </w:t>
      </w:r>
      <w:r>
        <w:t xml:space="preserve">War </w:t>
      </w:r>
      <w:r w:rsidRPr="005D092D">
        <w:t>@ PHUMC</w:t>
      </w:r>
    </w:p>
    <w:p w:rsidR="007546B6" w:rsidRDefault="007546B6" w:rsidP="00C7569C">
      <w:pPr>
        <w:rPr>
          <w:b/>
        </w:rPr>
      </w:pPr>
    </w:p>
    <w:p w:rsidR="007546B6" w:rsidRDefault="007546B6" w:rsidP="00C7569C">
      <w:pPr>
        <w:rPr>
          <w:b/>
        </w:rPr>
      </w:pPr>
      <w:r>
        <w:rPr>
          <w:b/>
        </w:rPr>
        <w:t>Sept 15</w:t>
      </w:r>
      <w:r w:rsidRPr="00C7569C">
        <w:rPr>
          <w:b/>
          <w:vertAlign w:val="superscript"/>
        </w:rPr>
        <w:t>th</w:t>
      </w:r>
      <w:r>
        <w:rPr>
          <w:b/>
        </w:rPr>
        <w:t xml:space="preserve"> -   </w:t>
      </w:r>
      <w:r w:rsidRPr="005D092D">
        <w:t>Peer Pressure discussion  @ PHUMC</w:t>
      </w:r>
    </w:p>
    <w:p w:rsidR="007546B6" w:rsidRDefault="007546B6" w:rsidP="00C7569C">
      <w:pPr>
        <w:rPr>
          <w:b/>
        </w:rPr>
      </w:pPr>
    </w:p>
    <w:p w:rsidR="007546B6" w:rsidRPr="005D092D" w:rsidRDefault="007546B6" w:rsidP="00C7569C">
      <w:r>
        <w:rPr>
          <w:b/>
        </w:rPr>
        <w:t>Sept 22</w:t>
      </w:r>
      <w:r w:rsidRPr="00C7569C">
        <w:rPr>
          <w:b/>
          <w:vertAlign w:val="superscript"/>
        </w:rPr>
        <w:t>nd</w:t>
      </w:r>
      <w:r>
        <w:rPr>
          <w:b/>
        </w:rPr>
        <w:t xml:space="preserve"> -  </w:t>
      </w:r>
      <w:r w:rsidRPr="005D092D">
        <w:t xml:space="preserve">Hiking    meet at PHUMC at 3:45 and travel together to Iliff </w:t>
      </w:r>
      <w:r w:rsidRPr="005D092D">
        <w:tab/>
      </w:r>
      <w:r w:rsidRPr="005D092D">
        <w:tab/>
      </w:r>
      <w:r w:rsidRPr="005D092D">
        <w:tab/>
      </w:r>
      <w:r w:rsidRPr="005D092D">
        <w:tab/>
      </w:r>
      <w:r w:rsidRPr="005D092D">
        <w:tab/>
        <w:t>Commons</w:t>
      </w:r>
    </w:p>
    <w:p w:rsidR="007546B6" w:rsidRDefault="007546B6" w:rsidP="00C7569C">
      <w:pPr>
        <w:rPr>
          <w:b/>
        </w:rPr>
      </w:pPr>
    </w:p>
    <w:p w:rsidR="007546B6" w:rsidRDefault="007546B6" w:rsidP="00C7569C">
      <w:pPr>
        <w:rPr>
          <w:b/>
        </w:rPr>
      </w:pPr>
      <w:r>
        <w:rPr>
          <w:b/>
        </w:rPr>
        <w:t>Sept 29</w:t>
      </w:r>
      <w:r w:rsidRPr="00C7569C">
        <w:rPr>
          <w:b/>
          <w:vertAlign w:val="superscript"/>
        </w:rPr>
        <w:t>th</w:t>
      </w:r>
      <w:r>
        <w:rPr>
          <w:b/>
        </w:rPr>
        <w:t xml:space="preserve"> -   </w:t>
      </w:r>
      <w:r w:rsidRPr="005D092D">
        <w:t>Movie    ‘Forgiveness  theme’</w:t>
      </w:r>
    </w:p>
    <w:p w:rsidR="007546B6" w:rsidRDefault="007546B6" w:rsidP="00C7569C">
      <w:pPr>
        <w:rPr>
          <w:b/>
        </w:rPr>
      </w:pPr>
    </w:p>
    <w:p w:rsidR="007546B6" w:rsidRDefault="007546B6" w:rsidP="00C7569C">
      <w:pPr>
        <w:rPr>
          <w:b/>
        </w:rPr>
      </w:pPr>
    </w:p>
    <w:p w:rsidR="007546B6" w:rsidRDefault="007546B6" w:rsidP="00C7569C">
      <w:pPr>
        <w:rPr>
          <w:b/>
        </w:rPr>
      </w:pPr>
      <w:r>
        <w:rPr>
          <w:b/>
        </w:rPr>
        <w:t xml:space="preserve">*******Youth Council elections***** </w:t>
      </w:r>
      <w:r w:rsidRPr="008B7BBF">
        <w:t>were held August 11</w:t>
      </w:r>
      <w:r w:rsidRPr="008B7BBF">
        <w:rPr>
          <w:vertAlign w:val="superscript"/>
        </w:rPr>
        <w:t>th</w:t>
      </w:r>
      <w:r>
        <w:rPr>
          <w:b/>
        </w:rPr>
        <w:t>:</w:t>
      </w:r>
    </w:p>
    <w:p w:rsidR="007546B6" w:rsidRDefault="007546B6" w:rsidP="00C7569C">
      <w:pPr>
        <w:rPr>
          <w:b/>
        </w:rPr>
      </w:pPr>
    </w:p>
    <w:p w:rsidR="007546B6" w:rsidRPr="004F18A4" w:rsidRDefault="007546B6" w:rsidP="00C7569C">
      <w:pPr>
        <w:rPr>
          <w:sz w:val="20"/>
        </w:rPr>
      </w:pPr>
      <w:r w:rsidRPr="004F18A4">
        <w:rPr>
          <w:sz w:val="20"/>
        </w:rPr>
        <w:t>President – Leanna Knight</w:t>
      </w:r>
      <w:r w:rsidRPr="004F18A4">
        <w:rPr>
          <w:sz w:val="20"/>
        </w:rPr>
        <w:tab/>
      </w:r>
      <w:r w:rsidRPr="004F18A4">
        <w:rPr>
          <w:sz w:val="20"/>
        </w:rPr>
        <w:tab/>
        <w:t>Vice President – Ashleigh Crawshaw</w:t>
      </w:r>
    </w:p>
    <w:p w:rsidR="007546B6" w:rsidRPr="004F18A4" w:rsidRDefault="007546B6" w:rsidP="00C7569C">
      <w:pPr>
        <w:rPr>
          <w:sz w:val="20"/>
        </w:rPr>
      </w:pPr>
      <w:r w:rsidRPr="004F18A4">
        <w:rPr>
          <w:sz w:val="20"/>
        </w:rPr>
        <w:t>Secretary – Andie Sodergren</w:t>
      </w:r>
      <w:r w:rsidRPr="004F18A4">
        <w:rPr>
          <w:sz w:val="20"/>
        </w:rPr>
        <w:tab/>
      </w:r>
      <w:r w:rsidRPr="004F18A4">
        <w:rPr>
          <w:sz w:val="20"/>
        </w:rPr>
        <w:tab/>
        <w:t>Treasurer – Zach Patton</w:t>
      </w:r>
    </w:p>
    <w:p w:rsidR="007546B6" w:rsidRPr="004F18A4" w:rsidRDefault="007546B6" w:rsidP="00C7569C">
      <w:pPr>
        <w:rPr>
          <w:sz w:val="20"/>
        </w:rPr>
      </w:pPr>
      <w:r w:rsidRPr="004F18A4">
        <w:rPr>
          <w:sz w:val="20"/>
        </w:rPr>
        <w:t>Adco Representative – Joey Sodergren, Stryker Morgan, Daniel Holt</w:t>
      </w:r>
    </w:p>
    <w:p w:rsidR="007546B6" w:rsidRDefault="007546B6" w:rsidP="00C7569C">
      <w:pPr>
        <w:rPr>
          <w:sz w:val="16"/>
        </w:rPr>
      </w:pPr>
      <w:r>
        <w:rPr>
          <w:b/>
        </w:rPr>
        <w:tab/>
      </w:r>
      <w:r>
        <w:rPr>
          <w:b/>
        </w:rPr>
        <w:tab/>
      </w:r>
      <w:r w:rsidRPr="008B7BBF">
        <w:rPr>
          <w:sz w:val="16"/>
        </w:rPr>
        <w:t>Youth council meets 1</w:t>
      </w:r>
      <w:r w:rsidRPr="008B7BBF">
        <w:rPr>
          <w:sz w:val="16"/>
          <w:vertAlign w:val="superscript"/>
        </w:rPr>
        <w:t>st</w:t>
      </w:r>
      <w:r w:rsidRPr="008B7BBF">
        <w:rPr>
          <w:sz w:val="16"/>
        </w:rPr>
        <w:t xml:space="preserve"> Sunday from 4:30 to 5pm</w:t>
      </w:r>
    </w:p>
    <w:p w:rsidR="007546B6" w:rsidRDefault="007546B6" w:rsidP="00C7569C">
      <w:pPr>
        <w:rPr>
          <w:sz w:val="16"/>
        </w:rPr>
      </w:pPr>
    </w:p>
    <w:p w:rsidR="007546B6" w:rsidRPr="008B7BBF" w:rsidRDefault="007546B6" w:rsidP="00C7569C">
      <w:pPr>
        <w:rPr>
          <w:sz w:val="16"/>
        </w:rPr>
      </w:pPr>
    </w:p>
    <w:p w:rsidR="007546B6" w:rsidRPr="005D092D" w:rsidRDefault="007546B6" w:rsidP="00C7569C">
      <w:pPr>
        <w:rPr>
          <w:b/>
          <w:sz w:val="32"/>
        </w:rPr>
      </w:pPr>
      <w:r w:rsidRPr="005D092D">
        <w:rPr>
          <w:b/>
          <w:sz w:val="32"/>
        </w:rPr>
        <w:t xml:space="preserve">SAVE THE DATE:  </w:t>
      </w:r>
    </w:p>
    <w:p w:rsidR="007546B6" w:rsidRDefault="007546B6" w:rsidP="00C7569C">
      <w:pPr>
        <w:rPr>
          <w:b/>
        </w:rPr>
      </w:pPr>
    </w:p>
    <w:p w:rsidR="007546B6" w:rsidRPr="005D092D" w:rsidRDefault="007546B6" w:rsidP="00C7569C">
      <w:pPr>
        <w:rPr>
          <w:i/>
        </w:rPr>
      </w:pPr>
      <w:r>
        <w:rPr>
          <w:b/>
        </w:rPr>
        <w:tab/>
      </w:r>
      <w:r w:rsidRPr="005D092D">
        <w:rPr>
          <w:i/>
        </w:rPr>
        <w:t>Oct 5</w:t>
      </w:r>
      <w:r w:rsidRPr="005D092D">
        <w:rPr>
          <w:i/>
          <w:vertAlign w:val="superscript"/>
        </w:rPr>
        <w:t>th</w:t>
      </w:r>
      <w:r w:rsidRPr="005D092D">
        <w:rPr>
          <w:i/>
        </w:rPr>
        <w:t xml:space="preserve"> – TNO carnival</w:t>
      </w:r>
    </w:p>
    <w:p w:rsidR="007546B6" w:rsidRPr="005D092D" w:rsidRDefault="007546B6" w:rsidP="00C7569C">
      <w:pPr>
        <w:rPr>
          <w:i/>
        </w:rPr>
      </w:pPr>
      <w:r w:rsidRPr="005D092D">
        <w:rPr>
          <w:i/>
        </w:rPr>
        <w:tab/>
        <w:t>Nov 16</w:t>
      </w:r>
      <w:r w:rsidRPr="005D092D">
        <w:rPr>
          <w:i/>
          <w:vertAlign w:val="superscript"/>
        </w:rPr>
        <w:t>th</w:t>
      </w:r>
      <w:r w:rsidRPr="005D092D">
        <w:rPr>
          <w:i/>
        </w:rPr>
        <w:t xml:space="preserve"> -  Bishop’s Round-up for Hunger</w:t>
      </w:r>
    </w:p>
    <w:p w:rsidR="007546B6" w:rsidRPr="005D092D" w:rsidRDefault="007546B6" w:rsidP="00C7569C">
      <w:pPr>
        <w:rPr>
          <w:i/>
        </w:rPr>
      </w:pPr>
      <w:r w:rsidRPr="005D092D">
        <w:rPr>
          <w:i/>
        </w:rPr>
        <w:tab/>
      </w:r>
      <w:r w:rsidRPr="005D092D">
        <w:rPr>
          <w:i/>
        </w:rPr>
        <w:tab/>
      </w:r>
      <w:r w:rsidRPr="005D092D">
        <w:rPr>
          <w:i/>
        </w:rPr>
        <w:tab/>
      </w:r>
      <w:r w:rsidRPr="005D092D">
        <w:rPr>
          <w:i/>
        </w:rPr>
        <w:tab/>
        <w:t xml:space="preserve">8am-1:30pm   </w:t>
      </w:r>
      <w:smartTag w:uri="urn:schemas-microsoft-com:office:smarttags" w:element="place">
        <w:smartTag w:uri="urn:schemas-microsoft-com:office:smarttags" w:element="PlaceName">
          <w:r w:rsidRPr="005D092D">
            <w:rPr>
              <w:i/>
            </w:rPr>
            <w:t>Douglas</w:t>
          </w:r>
        </w:smartTag>
        <w:r w:rsidRPr="005D092D">
          <w:rPr>
            <w:i/>
          </w:rPr>
          <w:t xml:space="preserve"> </w:t>
        </w:r>
        <w:smartTag w:uri="urn:schemas-microsoft-com:office:smarttags" w:element="PlaceName">
          <w:r w:rsidRPr="005D092D">
            <w:rPr>
              <w:i/>
            </w:rPr>
            <w:t>County</w:t>
          </w:r>
        </w:smartTag>
      </w:smartTag>
      <w:r w:rsidRPr="005D092D">
        <w:rPr>
          <w:i/>
        </w:rPr>
        <w:t xml:space="preserve"> Fairgrounds</w:t>
      </w:r>
    </w:p>
    <w:p w:rsidR="007546B6" w:rsidRPr="005D092D" w:rsidRDefault="007546B6" w:rsidP="00C7569C">
      <w:pPr>
        <w:rPr>
          <w:i/>
        </w:rPr>
      </w:pPr>
      <w:r w:rsidRPr="005D092D">
        <w:rPr>
          <w:i/>
        </w:rPr>
        <w:tab/>
        <w:t>Jan 4-5</w:t>
      </w:r>
      <w:r w:rsidRPr="005D092D">
        <w:rPr>
          <w:i/>
          <w:vertAlign w:val="superscript"/>
        </w:rPr>
        <w:t>th</w:t>
      </w:r>
      <w:r w:rsidRPr="005D092D">
        <w:rPr>
          <w:i/>
        </w:rPr>
        <w:t xml:space="preserve"> -  The One Event</w:t>
      </w:r>
    </w:p>
    <w:p w:rsidR="007546B6" w:rsidRPr="005D092D" w:rsidRDefault="007546B6" w:rsidP="00C7569C">
      <w:pPr>
        <w:rPr>
          <w:i/>
        </w:rPr>
      </w:pPr>
      <w:r w:rsidRPr="005D092D">
        <w:rPr>
          <w:i/>
        </w:rPr>
        <w:tab/>
      </w:r>
    </w:p>
    <w:p w:rsidR="007546B6" w:rsidRDefault="007546B6" w:rsidP="00C7569C">
      <w:pPr>
        <w:rPr>
          <w:b/>
        </w:rPr>
      </w:pPr>
    </w:p>
    <w:p w:rsidR="007546B6" w:rsidRDefault="007546B6" w:rsidP="00C7569C">
      <w:pPr>
        <w:rPr>
          <w:b/>
        </w:rPr>
      </w:pPr>
    </w:p>
    <w:p w:rsidR="007546B6" w:rsidRPr="00BD1664" w:rsidRDefault="007546B6" w:rsidP="00C7569C">
      <w:pPr>
        <w:jc w:val="center"/>
        <w:rPr>
          <w:b/>
          <w:i/>
          <w:u w:val="single"/>
        </w:rPr>
      </w:pPr>
      <w:r w:rsidRPr="00BD1664">
        <w:rPr>
          <w:b/>
          <w:i/>
          <w:u w:val="single"/>
        </w:rPr>
        <w:t>Youth Pastor</w:t>
      </w:r>
    </w:p>
    <w:p w:rsidR="007546B6" w:rsidRPr="00BD1664" w:rsidRDefault="007546B6" w:rsidP="00C7569C">
      <w:pPr>
        <w:jc w:val="center"/>
        <w:rPr>
          <w:rFonts w:ascii="Ravie" w:hAnsi="Ravie"/>
          <w:sz w:val="16"/>
          <w:szCs w:val="16"/>
        </w:rPr>
      </w:pPr>
      <w:r w:rsidRPr="00BD1664">
        <w:rPr>
          <w:rFonts w:ascii="Ravie" w:hAnsi="Ravie"/>
          <w:sz w:val="16"/>
          <w:szCs w:val="16"/>
        </w:rPr>
        <w:t>Michelle Caudill</w:t>
      </w:r>
    </w:p>
    <w:p w:rsidR="007546B6" w:rsidRPr="00BD1664" w:rsidRDefault="007546B6" w:rsidP="00C7569C">
      <w:pPr>
        <w:jc w:val="center"/>
        <w:rPr>
          <w:rFonts w:ascii="Ravie" w:hAnsi="Ravie"/>
          <w:sz w:val="16"/>
          <w:szCs w:val="16"/>
        </w:rPr>
      </w:pPr>
      <w:r w:rsidRPr="00BD1664">
        <w:rPr>
          <w:rFonts w:ascii="Ravie" w:hAnsi="Ravie"/>
          <w:sz w:val="16"/>
          <w:szCs w:val="16"/>
        </w:rPr>
        <w:t>785-224-3815</w:t>
      </w:r>
    </w:p>
    <w:p w:rsidR="007546B6" w:rsidRPr="00BD1664" w:rsidRDefault="007546B6" w:rsidP="00C7569C">
      <w:pPr>
        <w:jc w:val="center"/>
        <w:rPr>
          <w:rFonts w:ascii="Ravie" w:hAnsi="Ravie"/>
          <w:sz w:val="16"/>
          <w:szCs w:val="16"/>
        </w:rPr>
      </w:pPr>
      <w:r w:rsidRPr="00BD1664">
        <w:rPr>
          <w:rFonts w:ascii="Ravie" w:hAnsi="Ravie"/>
          <w:sz w:val="16"/>
          <w:szCs w:val="16"/>
        </w:rPr>
        <w:t>Rdh597@gmail.com</w:t>
      </w:r>
    </w:p>
    <w:sectPr w:rsidR="007546B6" w:rsidRPr="00BD1664" w:rsidSect="00621BD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thos Pro Regular">
    <w:altName w:val="Algeri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1BD8"/>
    <w:rsid w:val="001B63DA"/>
    <w:rsid w:val="00223DDE"/>
    <w:rsid w:val="00404979"/>
    <w:rsid w:val="004F18A4"/>
    <w:rsid w:val="005D092D"/>
    <w:rsid w:val="00621BD8"/>
    <w:rsid w:val="007546B6"/>
    <w:rsid w:val="00860626"/>
    <w:rsid w:val="008B7BBF"/>
    <w:rsid w:val="009160D0"/>
    <w:rsid w:val="00A031CB"/>
    <w:rsid w:val="00BD1664"/>
    <w:rsid w:val="00C21B2B"/>
    <w:rsid w:val="00C7569C"/>
    <w:rsid w:val="00D6362F"/>
    <w:rsid w:val="00DE6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C7569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606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940"/>
    <w:rPr>
      <w:rFonts w:ascii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1</Pages>
  <Words>134</Words>
  <Characters>767</Characters>
  <Application>Microsoft Office Outlook</Application>
  <DocSecurity>0</DocSecurity>
  <Lines>0</Lines>
  <Paragraphs>0</Paragraphs>
  <ScaleCrop>false</ScaleCrop>
  <Company>MATDA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User</cp:lastModifiedBy>
  <cp:revision>6</cp:revision>
  <cp:lastPrinted>2013-09-02T22:09:00Z</cp:lastPrinted>
  <dcterms:created xsi:type="dcterms:W3CDTF">2013-08-19T15:44:00Z</dcterms:created>
  <dcterms:modified xsi:type="dcterms:W3CDTF">2013-09-02T22:09:00Z</dcterms:modified>
</cp:coreProperties>
</file>